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FB8B9" w14:textId="3A5FB08E" w:rsidR="007D4E51" w:rsidRPr="00975CD6" w:rsidRDefault="007D4E51" w:rsidP="00F0613C">
      <w:pPr>
        <w:tabs>
          <w:tab w:val="left" w:pos="3572"/>
          <w:tab w:val="left" w:pos="3686"/>
        </w:tabs>
        <w:ind w:left="-142"/>
        <w:rPr>
          <w:rFonts w:ascii="Calibri" w:hAnsi="Calibri"/>
          <w:b/>
          <w:sz w:val="28"/>
          <w:szCs w:val="28"/>
        </w:rPr>
      </w:pPr>
      <w:r w:rsidRPr="00975CD6">
        <w:rPr>
          <w:rFonts w:ascii="Calibri" w:hAnsi="Calibri"/>
          <w:b/>
          <w:sz w:val="48"/>
          <w:szCs w:val="48"/>
        </w:rPr>
        <w:t>MENÜPLAN</w:t>
      </w:r>
      <w:r w:rsidRPr="00975CD6">
        <w:rPr>
          <w:rFonts w:ascii="Calibri" w:hAnsi="Calibri"/>
          <w:b/>
          <w:sz w:val="48"/>
          <w:szCs w:val="48"/>
        </w:rPr>
        <w:tab/>
      </w:r>
      <w:r w:rsidR="00E20CA6">
        <w:rPr>
          <w:rFonts w:ascii="Calibri" w:hAnsi="Calibri"/>
          <w:b/>
          <w:sz w:val="28"/>
          <w:szCs w:val="28"/>
        </w:rPr>
        <w:t>20</w:t>
      </w:r>
      <w:r w:rsidR="008D6798">
        <w:rPr>
          <w:rFonts w:ascii="Calibri" w:hAnsi="Calibri"/>
          <w:b/>
          <w:sz w:val="28"/>
          <w:szCs w:val="28"/>
        </w:rPr>
        <w:t>. Ju</w:t>
      </w:r>
      <w:r w:rsidR="00A5486A">
        <w:rPr>
          <w:rFonts w:ascii="Calibri" w:hAnsi="Calibri"/>
          <w:b/>
          <w:sz w:val="28"/>
          <w:szCs w:val="28"/>
        </w:rPr>
        <w:t>l</w:t>
      </w:r>
      <w:r w:rsidR="008D6798">
        <w:rPr>
          <w:rFonts w:ascii="Calibri" w:hAnsi="Calibri"/>
          <w:b/>
          <w:sz w:val="28"/>
          <w:szCs w:val="28"/>
        </w:rPr>
        <w:t>i</w:t>
      </w:r>
      <w:r w:rsidR="007C7999">
        <w:rPr>
          <w:rFonts w:ascii="Calibri" w:hAnsi="Calibri"/>
          <w:b/>
          <w:sz w:val="28"/>
          <w:szCs w:val="28"/>
        </w:rPr>
        <w:t xml:space="preserve"> </w:t>
      </w:r>
      <w:r w:rsidR="009B5BC6">
        <w:rPr>
          <w:rFonts w:ascii="Calibri" w:hAnsi="Calibri"/>
          <w:b/>
          <w:sz w:val="28"/>
          <w:szCs w:val="28"/>
        </w:rPr>
        <w:t xml:space="preserve">2026 bis </w:t>
      </w:r>
      <w:r w:rsidR="00E20CA6">
        <w:rPr>
          <w:rFonts w:ascii="Calibri" w:hAnsi="Calibri"/>
          <w:b/>
          <w:sz w:val="28"/>
          <w:szCs w:val="28"/>
        </w:rPr>
        <w:t>26</w:t>
      </w:r>
      <w:r w:rsidR="008D6798">
        <w:rPr>
          <w:rFonts w:ascii="Calibri" w:hAnsi="Calibri"/>
          <w:b/>
          <w:sz w:val="28"/>
          <w:szCs w:val="28"/>
        </w:rPr>
        <w:t>. Ju</w:t>
      </w:r>
      <w:r w:rsidR="008C2120">
        <w:rPr>
          <w:rFonts w:ascii="Calibri" w:hAnsi="Calibri"/>
          <w:b/>
          <w:sz w:val="28"/>
          <w:szCs w:val="28"/>
        </w:rPr>
        <w:t>l</w:t>
      </w:r>
      <w:r w:rsidR="008D6798">
        <w:rPr>
          <w:rFonts w:ascii="Calibri" w:hAnsi="Calibri"/>
          <w:b/>
          <w:sz w:val="28"/>
          <w:szCs w:val="28"/>
        </w:rPr>
        <w:t>i</w:t>
      </w:r>
      <w:r w:rsidR="007C7999">
        <w:rPr>
          <w:rFonts w:ascii="Calibri" w:hAnsi="Calibri"/>
          <w:b/>
          <w:sz w:val="28"/>
          <w:szCs w:val="28"/>
        </w:rPr>
        <w:t xml:space="preserve"> 2026</w:t>
      </w:r>
    </w:p>
    <w:p w14:paraId="60CE6679" w14:textId="77777777" w:rsidR="007D4E51" w:rsidRPr="00975CD6" w:rsidRDefault="007D4E51">
      <w:pPr>
        <w:rPr>
          <w:rFonts w:ascii="Calibri" w:hAnsi="Calibri"/>
          <w:sz w:val="20"/>
          <w:szCs w:val="20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3220"/>
        <w:gridCol w:w="607"/>
        <w:gridCol w:w="2977"/>
      </w:tblGrid>
      <w:tr w:rsidR="007D4E51" w:rsidRPr="00975CD6" w14:paraId="79F75F09" w14:textId="77777777" w:rsidTr="009C154F">
        <w:trPr>
          <w:trHeight w:hRule="exact" w:val="2381"/>
        </w:trPr>
        <w:tc>
          <w:tcPr>
            <w:tcW w:w="3261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93E24EB" w14:textId="25F198FB" w:rsidR="007D4E51" w:rsidRPr="00975CD6" w:rsidRDefault="008D6798" w:rsidP="008A6330">
            <w:pPr>
              <w:tabs>
                <w:tab w:val="right" w:pos="3261"/>
              </w:tabs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Montag</w:t>
            </w:r>
            <w:r w:rsidR="008A6330" w:rsidRPr="00975CD6">
              <w:rPr>
                <w:rFonts w:ascii="Calibri" w:hAnsi="Calibri"/>
                <w:b/>
                <w:sz w:val="32"/>
                <w:szCs w:val="32"/>
              </w:rPr>
              <w:tab/>
            </w:r>
            <w:r w:rsidR="009F7CF1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olor w:val="58A9C7"/>
                <w:sz w:val="22"/>
                <w:szCs w:val="22"/>
              </w:rPr>
              <w:t>4</w:t>
            </w:r>
            <w:r w:rsidR="009B0D3B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.</w:t>
            </w:r>
            <w:r w:rsidR="00975CD6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-</w:t>
            </w:r>
          </w:p>
          <w:p w14:paraId="53D2E148" w14:textId="77777777" w:rsidR="009757D5" w:rsidRDefault="009757D5" w:rsidP="007C799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32B1E7A" w14:textId="0D96233F" w:rsidR="007C7999" w:rsidRPr="007C7999" w:rsidRDefault="007C7999" w:rsidP="007C799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C7999">
              <w:rPr>
                <w:rFonts w:asciiTheme="majorHAnsi" w:hAnsiTheme="majorHAnsi" w:cstheme="majorHAnsi"/>
                <w:sz w:val="22"/>
                <w:szCs w:val="22"/>
              </w:rPr>
              <w:t>Suppe</w:t>
            </w:r>
          </w:p>
          <w:p w14:paraId="1630CEFE" w14:textId="77777777" w:rsidR="00E3190D" w:rsidRDefault="00E3190D" w:rsidP="007C7999">
            <w:pPr>
              <w:tabs>
                <w:tab w:val="right" w:pos="3261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Bunter Salat</w:t>
            </w:r>
          </w:p>
          <w:p w14:paraId="619C2A54" w14:textId="1F003F7F" w:rsidR="00E3190D" w:rsidRDefault="00E20CA6" w:rsidP="007C7999">
            <w:pPr>
              <w:tabs>
                <w:tab w:val="right" w:pos="3261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Rindsgeschnetzeltes</w:t>
            </w:r>
          </w:p>
          <w:p w14:paraId="1CA6F222" w14:textId="77777777" w:rsidR="00E3190D" w:rsidRDefault="00E3190D" w:rsidP="007C7999">
            <w:pPr>
              <w:tabs>
                <w:tab w:val="right" w:pos="3261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Gemüse</w:t>
            </w:r>
          </w:p>
          <w:p w14:paraId="20DBEDF9" w14:textId="374B0211" w:rsidR="0050482E" w:rsidRPr="00B17663" w:rsidRDefault="00E20CA6" w:rsidP="007C7999">
            <w:pPr>
              <w:tabs>
                <w:tab w:val="right" w:pos="3261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Spätzli</w:t>
            </w:r>
            <w:r w:rsidR="0050482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304532BD" w14:textId="77777777" w:rsidR="007D4E51" w:rsidRPr="00975CD6" w:rsidRDefault="007D4E5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9B848DC" w14:textId="343AAC80" w:rsidR="009B0D3B" w:rsidRPr="008E037E" w:rsidRDefault="00450B6F" w:rsidP="008A6330">
            <w:pPr>
              <w:tabs>
                <w:tab w:val="right" w:pos="3221"/>
              </w:tabs>
              <w:rPr>
                <w:rFonts w:ascii="Calibri" w:hAnsi="Calibri"/>
                <w:b/>
                <w:sz w:val="32"/>
                <w:szCs w:val="32"/>
                <w:lang w:val="de-CH"/>
              </w:rPr>
            </w:pPr>
            <w:r w:rsidRPr="008E037E">
              <w:rPr>
                <w:rFonts w:ascii="Calibri" w:hAnsi="Calibri"/>
                <w:b/>
                <w:bCs/>
                <w:caps/>
                <w:sz w:val="28"/>
                <w:szCs w:val="28"/>
                <w:lang w:val="de-CH"/>
              </w:rPr>
              <w:t>Dienstag</w:t>
            </w:r>
            <w:r w:rsidR="008A6330" w:rsidRPr="008E037E">
              <w:rPr>
                <w:rFonts w:ascii="Calibri" w:hAnsi="Calibri"/>
                <w:b/>
                <w:sz w:val="32"/>
                <w:szCs w:val="32"/>
                <w:lang w:val="de-CH"/>
              </w:rPr>
              <w:tab/>
            </w:r>
            <w:r w:rsidR="006A7CEE" w:rsidRPr="008E037E">
              <w:rPr>
                <w:rFonts w:ascii="Calibri" w:hAnsi="Calibri"/>
                <w:b/>
                <w:color w:val="58A9C7"/>
                <w:sz w:val="22"/>
                <w:szCs w:val="22"/>
                <w:lang w:val="de-CH"/>
              </w:rPr>
              <w:t>14. –</w:t>
            </w:r>
          </w:p>
          <w:p w14:paraId="5DD015B5" w14:textId="77777777" w:rsidR="009B0D3B" w:rsidRPr="008E037E" w:rsidRDefault="009B0D3B" w:rsidP="008A6330">
            <w:pPr>
              <w:tabs>
                <w:tab w:val="right" w:pos="3221"/>
              </w:tabs>
              <w:rPr>
                <w:rFonts w:ascii="Calibri" w:hAnsi="Calibri"/>
                <w:sz w:val="22"/>
                <w:szCs w:val="22"/>
                <w:lang w:val="de-CH"/>
              </w:rPr>
            </w:pPr>
          </w:p>
          <w:p w14:paraId="4667E575" w14:textId="45C0ACA4" w:rsidR="007C7999" w:rsidRPr="007C7999" w:rsidRDefault="007C7999" w:rsidP="007C7999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 w:rsidRPr="007C7999">
              <w:rPr>
                <w:rFonts w:ascii="Calibri" w:hAnsi="Calibri"/>
                <w:sz w:val="22"/>
                <w:szCs w:val="22"/>
                <w:lang w:val="de-CH"/>
              </w:rPr>
              <w:t>Suppe</w:t>
            </w:r>
            <w:r w:rsidR="008D6798">
              <w:rPr>
                <w:rFonts w:ascii="Calibri" w:hAnsi="Calibri"/>
                <w:sz w:val="22"/>
                <w:szCs w:val="22"/>
                <w:lang w:val="de-CH"/>
              </w:rPr>
              <w:t xml:space="preserve"> </w:t>
            </w:r>
          </w:p>
          <w:p w14:paraId="0CC764CE" w14:textId="2C888E9D" w:rsidR="00A5486A" w:rsidRDefault="00E20CA6" w:rsidP="007C7999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>
              <w:rPr>
                <w:rFonts w:ascii="Calibri" w:hAnsi="Calibri"/>
                <w:sz w:val="22"/>
                <w:szCs w:val="22"/>
                <w:lang w:val="de-CH"/>
              </w:rPr>
              <w:t>Siedfleisch Salat reich garniert</w:t>
            </w:r>
          </w:p>
          <w:p w14:paraId="7447500A" w14:textId="770A7A1C" w:rsidR="008D6798" w:rsidRPr="00113143" w:rsidRDefault="0050482E" w:rsidP="007C7999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>
              <w:rPr>
                <w:rFonts w:ascii="Calibri" w:hAnsi="Calibri"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607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ED67888" w14:textId="77777777" w:rsidR="007D4E51" w:rsidRPr="00113143" w:rsidRDefault="007D4E51">
            <w:pPr>
              <w:rPr>
                <w:rFonts w:ascii="Calibri" w:hAnsi="Calibri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34DADEA3" w14:textId="1701A1AE" w:rsidR="009B0D3B" w:rsidRPr="00975CD6" w:rsidRDefault="00450B6F" w:rsidP="008A6330">
            <w:pPr>
              <w:tabs>
                <w:tab w:val="right" w:pos="3267"/>
              </w:tabs>
              <w:rPr>
                <w:rFonts w:ascii="Calibri" w:hAnsi="Calibri"/>
                <w:b/>
                <w:sz w:val="32"/>
                <w:szCs w:val="32"/>
              </w:rPr>
            </w:pPr>
            <w:r w:rsidRPr="00975CD6">
              <w:rPr>
                <w:rFonts w:ascii="Calibri" w:hAnsi="Calibri"/>
                <w:b/>
                <w:bCs/>
                <w:caps/>
                <w:sz w:val="28"/>
                <w:szCs w:val="28"/>
              </w:rPr>
              <w:t>mittwoch</w:t>
            </w:r>
            <w:r w:rsidR="008A6330" w:rsidRPr="00975CD6">
              <w:rPr>
                <w:rFonts w:ascii="Calibri" w:hAnsi="Calibri"/>
                <w:b/>
                <w:sz w:val="32"/>
                <w:szCs w:val="32"/>
              </w:rPr>
              <w:tab/>
            </w:r>
            <w:r w:rsidR="00C56A8B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14</w:t>
            </w:r>
            <w:r w:rsidR="009B0D3B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.–</w:t>
            </w:r>
          </w:p>
          <w:p w14:paraId="7D708AE1" w14:textId="77777777" w:rsidR="00935BD3" w:rsidRPr="00975CD6" w:rsidRDefault="00935BD3" w:rsidP="008A6330">
            <w:pPr>
              <w:tabs>
                <w:tab w:val="right" w:pos="3267"/>
              </w:tabs>
              <w:rPr>
                <w:rFonts w:ascii="Calibri" w:hAnsi="Calibri"/>
                <w:sz w:val="22"/>
                <w:szCs w:val="22"/>
              </w:rPr>
            </w:pPr>
          </w:p>
          <w:p w14:paraId="04EB40B5" w14:textId="20B0C363" w:rsidR="007C7999" w:rsidRPr="007C7999" w:rsidRDefault="007C7999" w:rsidP="007C7999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 w:rsidRPr="007C7999">
              <w:rPr>
                <w:rFonts w:ascii="Calibri" w:hAnsi="Calibri"/>
                <w:sz w:val="22"/>
                <w:szCs w:val="22"/>
              </w:rPr>
              <w:t>Suppe</w:t>
            </w:r>
          </w:p>
          <w:p w14:paraId="2B422236" w14:textId="7B6A0E4A" w:rsidR="007C7999" w:rsidRPr="007C7999" w:rsidRDefault="00387D1E" w:rsidP="007C7999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Bunter Salat</w:t>
            </w:r>
          </w:p>
          <w:p w14:paraId="751CB5EE" w14:textId="77777777" w:rsidR="00E20CA6" w:rsidRDefault="00E20CA6" w:rsidP="0050482E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Hacktätschli</w:t>
            </w:r>
          </w:p>
          <w:p w14:paraId="60CF1C66" w14:textId="77777777" w:rsidR="00E20CA6" w:rsidRDefault="00E20CA6" w:rsidP="0050482E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Gemüse</w:t>
            </w:r>
          </w:p>
          <w:p w14:paraId="714833C7" w14:textId="5B3AD584" w:rsidR="00A5486A" w:rsidRPr="00975CD6" w:rsidRDefault="00E20CA6" w:rsidP="0050482E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Kartoffelstock</w:t>
            </w:r>
            <w:r w:rsidR="00E3190D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7D4E51" w:rsidRPr="00975CD6" w14:paraId="23B39B81" w14:textId="77777777" w:rsidTr="009C154F">
        <w:trPr>
          <w:trHeight w:hRule="exact" w:val="340"/>
        </w:trPr>
        <w:tc>
          <w:tcPr>
            <w:tcW w:w="3261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2205E551" w14:textId="77777777" w:rsidR="007D4E51" w:rsidRPr="00975CD6" w:rsidRDefault="007D4E51" w:rsidP="008A6330">
            <w:pPr>
              <w:tabs>
                <w:tab w:val="right" w:pos="326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573B1071" w14:textId="77777777" w:rsidR="007D4E51" w:rsidRPr="00975CD6" w:rsidRDefault="007D4E5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0FF2ABDA" w14:textId="77777777" w:rsidR="007D4E51" w:rsidRPr="00975CD6" w:rsidRDefault="007D4E51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7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BB773C7" w14:textId="77777777" w:rsidR="007D4E51" w:rsidRPr="00975CD6" w:rsidRDefault="007D4E5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77E19239" w14:textId="77777777" w:rsidR="007D4E51" w:rsidRPr="00975CD6" w:rsidRDefault="007D4E51" w:rsidP="008A6330">
            <w:pPr>
              <w:tabs>
                <w:tab w:val="right" w:pos="3267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6E3584" w:rsidRPr="00391AF4" w14:paraId="63F1B24A" w14:textId="77777777" w:rsidTr="009C154F">
        <w:trPr>
          <w:trHeight w:hRule="exact" w:val="2381"/>
        </w:trPr>
        <w:tc>
          <w:tcPr>
            <w:tcW w:w="3261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397158CB" w14:textId="29D2886F" w:rsidR="00AF6C55" w:rsidRDefault="00450B6F" w:rsidP="008A6330">
            <w:pPr>
              <w:tabs>
                <w:tab w:val="right" w:pos="3261"/>
              </w:tabs>
              <w:rPr>
                <w:rFonts w:ascii="Calibri" w:hAnsi="Calibri"/>
                <w:b/>
                <w:bCs/>
                <w:caps/>
                <w:sz w:val="28"/>
                <w:szCs w:val="28"/>
              </w:rPr>
            </w:pPr>
            <w:r w:rsidRPr="00975CD6">
              <w:rPr>
                <w:rFonts w:ascii="Calibri" w:hAnsi="Calibri"/>
                <w:b/>
                <w:bCs/>
                <w:caps/>
                <w:sz w:val="28"/>
                <w:szCs w:val="28"/>
              </w:rPr>
              <w:t>donnerstag</w:t>
            </w:r>
            <w:r w:rsidR="008D6798">
              <w:rPr>
                <w:rFonts w:ascii="Calibri" w:hAnsi="Calibri"/>
                <w:b/>
                <w:bCs/>
                <w:caps/>
                <w:sz w:val="28"/>
                <w:szCs w:val="28"/>
              </w:rPr>
              <w:t xml:space="preserve">                   </w:t>
            </w:r>
            <w:r w:rsidR="008D6798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1</w:t>
            </w:r>
            <w:r w:rsidR="008D6798">
              <w:rPr>
                <w:rFonts w:ascii="Calibri" w:hAnsi="Calibri"/>
                <w:b/>
                <w:color w:val="58A9C7"/>
                <w:sz w:val="22"/>
                <w:szCs w:val="22"/>
              </w:rPr>
              <w:t>4</w:t>
            </w:r>
            <w:r w:rsidR="008D6798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.</w:t>
            </w:r>
            <w:r w:rsidR="008D6798">
              <w:rPr>
                <w:rFonts w:ascii="Calibri" w:hAnsi="Calibri"/>
                <w:b/>
                <w:color w:val="58A9C7"/>
                <w:sz w:val="22"/>
                <w:szCs w:val="22"/>
              </w:rPr>
              <w:t>-</w:t>
            </w:r>
          </w:p>
          <w:p w14:paraId="3C617503" w14:textId="0CC8CC31" w:rsidR="006E3584" w:rsidRPr="00975CD6" w:rsidRDefault="008A6330" w:rsidP="008A6330">
            <w:pPr>
              <w:tabs>
                <w:tab w:val="right" w:pos="3261"/>
              </w:tabs>
              <w:rPr>
                <w:rFonts w:ascii="Calibri" w:hAnsi="Calibri"/>
                <w:b/>
                <w:sz w:val="32"/>
                <w:szCs w:val="32"/>
              </w:rPr>
            </w:pPr>
            <w:r w:rsidRPr="00975CD6">
              <w:rPr>
                <w:rFonts w:ascii="Calibri" w:hAnsi="Calibri"/>
                <w:b/>
                <w:sz w:val="32"/>
                <w:szCs w:val="32"/>
              </w:rPr>
              <w:tab/>
            </w:r>
          </w:p>
          <w:p w14:paraId="1C4B37FA" w14:textId="18F07755" w:rsidR="0074329A" w:rsidRPr="0074329A" w:rsidRDefault="0074329A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 w:rsidRPr="0074329A">
              <w:rPr>
                <w:rFonts w:ascii="Calibri" w:hAnsi="Calibri"/>
                <w:sz w:val="22"/>
                <w:szCs w:val="22"/>
              </w:rPr>
              <w:t>Suppe</w:t>
            </w:r>
          </w:p>
          <w:p w14:paraId="35A6ECC0" w14:textId="7DDBE842" w:rsidR="0074329A" w:rsidRPr="0074329A" w:rsidRDefault="00E3190D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Gemischter S</w:t>
            </w:r>
            <w:r w:rsidR="0074329A" w:rsidRPr="0074329A">
              <w:rPr>
                <w:rFonts w:ascii="Calibri" w:hAnsi="Calibri"/>
                <w:sz w:val="22"/>
                <w:szCs w:val="22"/>
              </w:rPr>
              <w:t>alat</w:t>
            </w:r>
          </w:p>
          <w:p w14:paraId="2D11F61F" w14:textId="77777777" w:rsidR="00E3190D" w:rsidRDefault="00E20CA6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>
              <w:rPr>
                <w:rFonts w:ascii="Calibri" w:hAnsi="Calibri"/>
                <w:sz w:val="22"/>
                <w:szCs w:val="22"/>
                <w:lang w:val="de-CH"/>
              </w:rPr>
              <w:t>Ofenfleischkäse</w:t>
            </w:r>
          </w:p>
          <w:p w14:paraId="519B341E" w14:textId="77777777" w:rsidR="00E20CA6" w:rsidRDefault="00E20CA6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>
              <w:rPr>
                <w:rFonts w:ascii="Calibri" w:hAnsi="Calibri"/>
                <w:sz w:val="22"/>
                <w:szCs w:val="22"/>
                <w:lang w:val="de-CH"/>
              </w:rPr>
              <w:t>Gemüse</w:t>
            </w:r>
          </w:p>
          <w:p w14:paraId="3561ABCC" w14:textId="4D6344A8" w:rsidR="00E20CA6" w:rsidRPr="00387D1E" w:rsidRDefault="00E20CA6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  <w:lang w:val="de-CH"/>
              </w:rPr>
            </w:pPr>
            <w:r>
              <w:rPr>
                <w:rFonts w:ascii="Calibri" w:hAnsi="Calibri"/>
                <w:sz w:val="22"/>
                <w:szCs w:val="22"/>
                <w:lang w:val="de-CH"/>
              </w:rPr>
              <w:t>Teigwaren</w:t>
            </w: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7F087956" w14:textId="77777777" w:rsidR="006E3584" w:rsidRPr="00387D1E" w:rsidRDefault="006E3584" w:rsidP="006E3584">
            <w:pPr>
              <w:rPr>
                <w:rFonts w:ascii="Calibri" w:hAnsi="Calibri"/>
                <w:sz w:val="20"/>
                <w:szCs w:val="20"/>
                <w:lang w:val="de-CH"/>
              </w:rPr>
            </w:pPr>
          </w:p>
        </w:tc>
        <w:tc>
          <w:tcPr>
            <w:tcW w:w="3220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0323DC58" w14:textId="5A438875" w:rsidR="006E3584" w:rsidRPr="00975CD6" w:rsidRDefault="00450B6F" w:rsidP="008A6330">
            <w:pPr>
              <w:tabs>
                <w:tab w:val="right" w:pos="3221"/>
              </w:tabs>
              <w:rPr>
                <w:rFonts w:ascii="Calibri" w:hAnsi="Calibri"/>
                <w:b/>
                <w:sz w:val="32"/>
                <w:szCs w:val="32"/>
              </w:rPr>
            </w:pPr>
            <w:r w:rsidRPr="00975CD6">
              <w:rPr>
                <w:rFonts w:ascii="Calibri" w:hAnsi="Calibri"/>
                <w:b/>
                <w:bCs/>
                <w:caps/>
                <w:sz w:val="28"/>
                <w:szCs w:val="28"/>
              </w:rPr>
              <w:t>Freitag</w:t>
            </w:r>
            <w:r w:rsidR="008A6330" w:rsidRPr="00975CD6">
              <w:rPr>
                <w:rFonts w:ascii="Calibri" w:hAnsi="Calibri"/>
                <w:b/>
                <w:sz w:val="32"/>
                <w:szCs w:val="32"/>
              </w:rPr>
              <w:tab/>
            </w:r>
            <w:r w:rsidR="006E3584" w:rsidRPr="002D7AEC">
              <w:rPr>
                <w:rFonts w:ascii="Calibri" w:hAnsi="Calibri"/>
                <w:b/>
                <w:color w:val="58A9C7"/>
                <w:sz w:val="22"/>
                <w:szCs w:val="22"/>
              </w:rPr>
              <w:t>1</w:t>
            </w:r>
            <w:r w:rsidR="0074329A">
              <w:rPr>
                <w:rFonts w:ascii="Calibri" w:hAnsi="Calibri"/>
                <w:b/>
                <w:color w:val="58A9C7"/>
                <w:sz w:val="22"/>
                <w:szCs w:val="22"/>
              </w:rPr>
              <w:t>4</w:t>
            </w:r>
            <w:r w:rsidR="006E3584" w:rsidRPr="00975CD6">
              <w:rPr>
                <w:rFonts w:ascii="Calibri" w:hAnsi="Calibri"/>
                <w:b/>
                <w:color w:val="58A9C7"/>
                <w:sz w:val="22"/>
                <w:szCs w:val="22"/>
              </w:rPr>
              <w:t>.–</w:t>
            </w:r>
          </w:p>
          <w:p w14:paraId="2406A1D5" w14:textId="5575C44D" w:rsidR="00935BD3" w:rsidRPr="002D7AEC" w:rsidRDefault="00935BD3" w:rsidP="008A6330">
            <w:pPr>
              <w:tabs>
                <w:tab w:val="right" w:pos="3221"/>
              </w:tabs>
              <w:rPr>
                <w:rFonts w:ascii="Calibri" w:hAnsi="Calibri"/>
                <w:color w:val="58A9C7"/>
                <w:sz w:val="22"/>
                <w:szCs w:val="22"/>
              </w:rPr>
            </w:pPr>
          </w:p>
          <w:p w14:paraId="24F4FD24" w14:textId="7220DFF9" w:rsidR="0074329A" w:rsidRDefault="0074329A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 w:rsidRPr="0074329A">
              <w:rPr>
                <w:rFonts w:ascii="Calibri" w:hAnsi="Calibri"/>
                <w:sz w:val="22"/>
                <w:szCs w:val="22"/>
              </w:rPr>
              <w:t>Suppe</w:t>
            </w:r>
          </w:p>
          <w:p w14:paraId="50221D6C" w14:textId="2383CF75" w:rsidR="001B6FA3" w:rsidRDefault="008C2120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Gemischter S</w:t>
            </w:r>
            <w:r w:rsidR="00A42539">
              <w:rPr>
                <w:rFonts w:ascii="Calibri" w:hAnsi="Calibri"/>
                <w:sz w:val="22"/>
                <w:szCs w:val="22"/>
              </w:rPr>
              <w:t>alat</w:t>
            </w:r>
          </w:p>
          <w:p w14:paraId="733B482D" w14:textId="02403A89" w:rsidR="008C2120" w:rsidRDefault="00E20CA6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Zanderfilet Kräuterkruste</w:t>
            </w:r>
          </w:p>
          <w:p w14:paraId="5CA57EFA" w14:textId="6FF178DB" w:rsidR="00E20CA6" w:rsidRDefault="00E20CA6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Gemüse</w:t>
            </w:r>
          </w:p>
          <w:p w14:paraId="766C6FE5" w14:textId="2D7FB6C1" w:rsidR="00E20CA6" w:rsidRPr="0074329A" w:rsidRDefault="00E20CA6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Reis</w:t>
            </w:r>
          </w:p>
          <w:p w14:paraId="54BEB6EC" w14:textId="10297BB6" w:rsidR="009757D5" w:rsidRDefault="00330752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21D2797C" w14:textId="6EC54DAD" w:rsidR="00A201B2" w:rsidRPr="00975CD6" w:rsidRDefault="00A201B2" w:rsidP="0074329A">
            <w:pPr>
              <w:tabs>
                <w:tab w:val="right" w:pos="322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7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228B44B8" w14:textId="0D74A2CE" w:rsidR="006E3584" w:rsidRPr="00975CD6" w:rsidRDefault="006E3584" w:rsidP="006E35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53D802EF" w14:textId="5460B66E" w:rsidR="006E3584" w:rsidRPr="00426E54" w:rsidRDefault="00450B6F" w:rsidP="008A6330">
            <w:pPr>
              <w:tabs>
                <w:tab w:val="right" w:pos="3267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B6FA3">
              <w:rPr>
                <w:rFonts w:ascii="Calibri" w:hAnsi="Calibri"/>
                <w:b/>
                <w:bCs/>
                <w:caps/>
                <w:sz w:val="28"/>
                <w:szCs w:val="28"/>
              </w:rPr>
              <w:t>sonntag</w:t>
            </w:r>
            <w:r w:rsidR="008A6330" w:rsidRPr="00426E54">
              <w:rPr>
                <w:rFonts w:asciiTheme="majorHAnsi" w:hAnsiTheme="majorHAnsi" w:cstheme="majorHAnsi"/>
                <w:b/>
                <w:sz w:val="22"/>
                <w:szCs w:val="22"/>
              </w:rPr>
              <w:tab/>
            </w:r>
            <w:r w:rsidR="00A5486A">
              <w:rPr>
                <w:rFonts w:asciiTheme="majorHAnsi" w:hAnsiTheme="majorHAnsi" w:cstheme="majorHAnsi"/>
                <w:b/>
                <w:color w:val="58A9C7"/>
                <w:sz w:val="22"/>
                <w:szCs w:val="22"/>
              </w:rPr>
              <w:t>17</w:t>
            </w:r>
            <w:r w:rsidR="006E3584" w:rsidRPr="00426E54">
              <w:rPr>
                <w:rFonts w:asciiTheme="majorHAnsi" w:hAnsiTheme="majorHAnsi" w:cstheme="majorHAnsi"/>
                <w:b/>
                <w:color w:val="58A9C7"/>
                <w:sz w:val="22"/>
                <w:szCs w:val="22"/>
              </w:rPr>
              <w:t>.–</w:t>
            </w:r>
          </w:p>
          <w:p w14:paraId="58023EAC" w14:textId="77777777" w:rsidR="008D6798" w:rsidRDefault="008D6798" w:rsidP="0074329A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1DBC45" w14:textId="3BD73821" w:rsidR="00A5486A" w:rsidRDefault="00A5486A" w:rsidP="002B2BA5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Suppe, Bunter Salat</w:t>
            </w:r>
          </w:p>
          <w:p w14:paraId="3E8245E2" w14:textId="3F21F230" w:rsidR="00A5486A" w:rsidRDefault="00E20CA6" w:rsidP="002B2BA5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Schweinsfilet mit frischen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Eierschwämmli</w:t>
            </w:r>
            <w:proofErr w:type="spellEnd"/>
          </w:p>
          <w:p w14:paraId="05B8E008" w14:textId="63775119" w:rsidR="00A5486A" w:rsidRDefault="00A5486A" w:rsidP="002B2BA5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Gemüsegarnitur</w:t>
            </w:r>
          </w:p>
          <w:p w14:paraId="674F8563" w14:textId="7C09AC7F" w:rsidR="00A5486A" w:rsidRDefault="00A5486A" w:rsidP="002B2BA5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Dessertüberraschung</w:t>
            </w:r>
          </w:p>
          <w:p w14:paraId="06396C05" w14:textId="24CB63C8" w:rsidR="00220580" w:rsidRPr="00391AF4" w:rsidRDefault="00220580" w:rsidP="002B2BA5">
            <w:pPr>
              <w:tabs>
                <w:tab w:val="right" w:pos="3267"/>
              </w:tabs>
              <w:spacing w:line="26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E3584" w:rsidRPr="00391AF4" w14:paraId="5E0F1CBF" w14:textId="77777777" w:rsidTr="009C154F">
        <w:trPr>
          <w:trHeight w:hRule="exact" w:val="340"/>
        </w:trPr>
        <w:tc>
          <w:tcPr>
            <w:tcW w:w="3261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4A519CBF" w14:textId="77777777" w:rsidR="006E3584" w:rsidRPr="00391AF4" w:rsidRDefault="006E3584" w:rsidP="008A6330">
            <w:pPr>
              <w:tabs>
                <w:tab w:val="right" w:pos="326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37F71963" w14:textId="77777777" w:rsidR="006E3584" w:rsidRPr="00391AF4" w:rsidRDefault="006E3584" w:rsidP="006E35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1D95C82E" w14:textId="77777777" w:rsidR="006E3584" w:rsidRPr="00391AF4" w:rsidRDefault="006E3584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7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162D3EB1" w14:textId="77777777" w:rsidR="006E3584" w:rsidRPr="00391AF4" w:rsidRDefault="006E3584" w:rsidP="006E358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0CAC5B2" w14:textId="77777777" w:rsidR="006E3584" w:rsidRPr="00391AF4" w:rsidRDefault="006E3584" w:rsidP="008A6330">
            <w:pPr>
              <w:tabs>
                <w:tab w:val="right" w:pos="3267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9B0D3B" w:rsidRPr="00975CD6" w14:paraId="27C5B82E" w14:textId="77777777" w:rsidTr="00387D1E">
        <w:trPr>
          <w:trHeight w:hRule="exact" w:val="2155"/>
        </w:trPr>
        <w:tc>
          <w:tcPr>
            <w:tcW w:w="3261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04CEB87C" w14:textId="2A9A68B9" w:rsidR="009B0D3B" w:rsidRPr="00975CD6" w:rsidRDefault="009B0D3B" w:rsidP="008A6330">
            <w:pPr>
              <w:tabs>
                <w:tab w:val="right" w:pos="3261"/>
              </w:tabs>
              <w:rPr>
                <w:rFonts w:ascii="Calibri" w:hAnsi="Calibri"/>
                <w:b/>
                <w:sz w:val="32"/>
                <w:szCs w:val="32"/>
              </w:rPr>
            </w:pPr>
            <w:r w:rsidRPr="00975CD6">
              <w:rPr>
                <w:rFonts w:ascii="Calibri" w:hAnsi="Calibri"/>
                <w:b/>
                <w:bCs/>
                <w:caps/>
                <w:color w:val="58A9C7"/>
                <w:sz w:val="28"/>
                <w:szCs w:val="28"/>
              </w:rPr>
              <w:t>wochenhit</w:t>
            </w:r>
            <w:r w:rsidR="008A6330" w:rsidRPr="00975CD6">
              <w:rPr>
                <w:rFonts w:ascii="Calibri" w:hAnsi="Calibri"/>
                <w:b/>
                <w:sz w:val="32"/>
                <w:szCs w:val="32"/>
              </w:rPr>
              <w:tab/>
            </w:r>
            <w:r w:rsidR="00A13B3D" w:rsidRPr="00975CD6">
              <w:rPr>
                <w:rFonts w:ascii="Calibri" w:hAnsi="Calibri"/>
                <w:b/>
                <w:color w:val="4BACC6" w:themeColor="accent5"/>
                <w:sz w:val="22"/>
                <w:szCs w:val="22"/>
              </w:rPr>
              <w:t>14.–</w:t>
            </w:r>
          </w:p>
          <w:p w14:paraId="09883282" w14:textId="77777777" w:rsidR="009B0D3B" w:rsidRPr="00975CD6" w:rsidRDefault="009B0D3B" w:rsidP="008A6330">
            <w:pPr>
              <w:tabs>
                <w:tab w:val="right" w:pos="3261"/>
              </w:tabs>
              <w:rPr>
                <w:rFonts w:ascii="Calibri" w:hAnsi="Calibri"/>
                <w:sz w:val="22"/>
                <w:szCs w:val="22"/>
              </w:rPr>
            </w:pPr>
          </w:p>
          <w:p w14:paraId="54A8C72A" w14:textId="0B4FF30F" w:rsidR="0074329A" w:rsidRDefault="0074329A" w:rsidP="0074329A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 w:rsidRPr="0074329A">
              <w:rPr>
                <w:rFonts w:ascii="Calibri" w:hAnsi="Calibri"/>
                <w:sz w:val="22"/>
                <w:szCs w:val="22"/>
              </w:rPr>
              <w:t>Suppe</w:t>
            </w:r>
          </w:p>
          <w:p w14:paraId="0D8EBB4B" w14:textId="0AE1C8B6" w:rsidR="00E3190D" w:rsidRDefault="00E20CA6" w:rsidP="00A201B2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Siedfleisch Salat</w:t>
            </w:r>
          </w:p>
          <w:p w14:paraId="15B649D9" w14:textId="5981ED6D" w:rsidR="00E20CA6" w:rsidRPr="00EA56A5" w:rsidRDefault="00E20CA6" w:rsidP="00A201B2">
            <w:pPr>
              <w:tabs>
                <w:tab w:val="right" w:pos="3261"/>
              </w:tabs>
              <w:spacing w:line="2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reich garniert</w:t>
            </w: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0D3BBEE2" w14:textId="77777777" w:rsidR="009B0D3B" w:rsidRPr="00975CD6" w:rsidRDefault="009B0D3B" w:rsidP="009B0D3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3AE35D2" w14:textId="2B8B6464" w:rsidR="00B70DF8" w:rsidRPr="00975CD6" w:rsidRDefault="00084406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b/>
                <w:bCs/>
                <w:caps/>
                <w:color w:val="7F7F7F" w:themeColor="text1" w:themeTint="80"/>
                <w:sz w:val="28"/>
                <w:szCs w:val="28"/>
              </w:rPr>
            </w:pPr>
            <w:r w:rsidRPr="00975CD6">
              <w:rPr>
                <w:rFonts w:ascii="Calibri" w:hAnsi="Calibri"/>
                <w:b/>
                <w:bCs/>
                <w:caps/>
                <w:color w:val="7F7F7F" w:themeColor="text1" w:themeTint="80"/>
                <w:sz w:val="28"/>
                <w:szCs w:val="28"/>
              </w:rPr>
              <w:t>herkunft &amp; getränke</w:t>
            </w:r>
          </w:p>
          <w:p w14:paraId="562EFA61" w14:textId="77777777" w:rsidR="00FA46A4" w:rsidRPr="00975CD6" w:rsidRDefault="00FA46A4" w:rsidP="003C5C82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7FB7021B" w14:textId="228151E1" w:rsidR="003C5C82" w:rsidRPr="00975CD6" w:rsidRDefault="003C5C82" w:rsidP="003C5C82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975CD6">
              <w:rPr>
                <w:rFonts w:asciiTheme="majorHAnsi" w:eastAsia="Times New Roman" w:hAnsiTheme="majorHAnsi" w:cstheme="majorHAnsi"/>
                <w:sz w:val="22"/>
                <w:szCs w:val="22"/>
              </w:rPr>
              <w:t>Wir verwenden, wo nicht anders vermerkt, ausschliesslich Schweizer Fleisch/EU, Fisch Europa/ Schweiz. Über Allergene Inhaltsstoffe gibt</w:t>
            </w:r>
          </w:p>
          <w:p w14:paraId="459D3A67" w14:textId="08487CCF" w:rsidR="006E3584" w:rsidRPr="00975CD6" w:rsidRDefault="003C5C82" w:rsidP="00B70D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5CD6">
              <w:rPr>
                <w:rFonts w:asciiTheme="majorHAnsi" w:eastAsia="Times New Roman" w:hAnsiTheme="majorHAnsi" w:cstheme="majorHAnsi"/>
                <w:sz w:val="22"/>
                <w:szCs w:val="22"/>
              </w:rPr>
              <w:t>Ihnen der Koch gerne Auskunft.</w:t>
            </w:r>
          </w:p>
          <w:p w14:paraId="3BD64FF2" w14:textId="6613531F" w:rsidR="009B0D3B" w:rsidRPr="00975CD6" w:rsidRDefault="006E3584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sz w:val="20"/>
                <w:szCs w:val="20"/>
              </w:rPr>
            </w:pPr>
            <w:r w:rsidRPr="00975CD6">
              <w:rPr>
                <w:rFonts w:asciiTheme="majorHAnsi" w:hAnsiTheme="majorHAnsi" w:cstheme="majorHAnsi"/>
                <w:sz w:val="22"/>
                <w:szCs w:val="22"/>
              </w:rPr>
              <w:t>Getränke servieren</w:t>
            </w:r>
            <w:r w:rsidR="001A4E46" w:rsidRPr="00975CD6">
              <w:rPr>
                <w:rFonts w:asciiTheme="majorHAnsi" w:hAnsiTheme="majorHAnsi" w:cstheme="majorHAnsi"/>
                <w:sz w:val="22"/>
                <w:szCs w:val="22"/>
              </w:rPr>
              <w:t xml:space="preserve"> wir</w:t>
            </w:r>
            <w:r w:rsidRPr="00975CD6">
              <w:rPr>
                <w:rFonts w:asciiTheme="majorHAnsi" w:hAnsiTheme="majorHAnsi" w:cstheme="majorHAnsi"/>
                <w:sz w:val="22"/>
                <w:szCs w:val="22"/>
              </w:rPr>
              <w:t xml:space="preserve"> auf Wunsch gemäss Preisliste.</w:t>
            </w:r>
          </w:p>
        </w:tc>
      </w:tr>
      <w:tr w:rsidR="007D4E51" w:rsidRPr="00975CD6" w14:paraId="5570086E" w14:textId="77777777" w:rsidTr="009C154F">
        <w:trPr>
          <w:trHeight w:hRule="exact" w:val="340"/>
        </w:trPr>
        <w:tc>
          <w:tcPr>
            <w:tcW w:w="3261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67377834" w14:textId="77777777" w:rsidR="007D4E51" w:rsidRPr="00975CD6" w:rsidRDefault="007D4E51" w:rsidP="008A6330">
            <w:pPr>
              <w:tabs>
                <w:tab w:val="right" w:pos="326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560B4545" w14:textId="77777777" w:rsidR="007D4E51" w:rsidRPr="00975CD6" w:rsidRDefault="007D4E5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7A17EC78" w14:textId="77777777" w:rsidR="007D4E51" w:rsidRPr="00975CD6" w:rsidRDefault="007D4E51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  <w:p w14:paraId="25C7807C" w14:textId="77777777" w:rsidR="00B70DF8" w:rsidRPr="00975CD6" w:rsidRDefault="00B70DF8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  <w:p w14:paraId="0DE43EC3" w14:textId="77777777" w:rsidR="00B70DF8" w:rsidRPr="00975CD6" w:rsidRDefault="00B70DF8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  <w:p w14:paraId="096D54DE" w14:textId="77777777" w:rsidR="00B70DF8" w:rsidRPr="00975CD6" w:rsidRDefault="00B70DF8" w:rsidP="008A6330">
            <w:pPr>
              <w:tabs>
                <w:tab w:val="right" w:pos="3221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425D723C" w14:textId="77777777" w:rsidR="007D4E51" w:rsidRPr="00975CD6" w:rsidRDefault="007D4E5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15F43A5F" w14:textId="77777777" w:rsidR="007D4E51" w:rsidRPr="00975CD6" w:rsidRDefault="007D4E51" w:rsidP="008A6330">
            <w:pPr>
              <w:tabs>
                <w:tab w:val="right" w:pos="3267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084406" w:rsidRPr="00975CD6" w14:paraId="497AE1A3" w14:textId="77777777" w:rsidTr="00387D1E">
        <w:trPr>
          <w:trHeight w:hRule="exact" w:val="2381"/>
        </w:trPr>
        <w:tc>
          <w:tcPr>
            <w:tcW w:w="3261" w:type="dxa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46004D76" w14:textId="60273304" w:rsidR="00084406" w:rsidRPr="00975CD6" w:rsidRDefault="00084406" w:rsidP="008A6330">
            <w:pPr>
              <w:tabs>
                <w:tab w:val="right" w:pos="3261"/>
              </w:tabs>
              <w:rPr>
                <w:rFonts w:ascii="Calibri" w:hAnsi="Calibri"/>
                <w:b/>
                <w:color w:val="7F7F7F" w:themeColor="text1" w:themeTint="80"/>
                <w:sz w:val="28"/>
                <w:szCs w:val="28"/>
              </w:rPr>
            </w:pPr>
            <w:r w:rsidRPr="00975CD6">
              <w:rPr>
                <w:rFonts w:ascii="Calibri" w:hAnsi="Calibri"/>
                <w:b/>
                <w:bCs/>
                <w:caps/>
                <w:color w:val="7F7F7F" w:themeColor="text1" w:themeTint="80"/>
                <w:sz w:val="28"/>
                <w:szCs w:val="28"/>
              </w:rPr>
              <w:t>diese woche kocht</w:t>
            </w:r>
            <w:r w:rsidR="00FA46A4" w:rsidRPr="00975CD6">
              <w:rPr>
                <w:rFonts w:ascii="Calibri" w:hAnsi="Calibri"/>
                <w:b/>
                <w:bCs/>
                <w:caps/>
                <w:color w:val="7F7F7F" w:themeColor="text1" w:themeTint="80"/>
                <w:sz w:val="28"/>
                <w:szCs w:val="28"/>
              </w:rPr>
              <w:t>:</w:t>
            </w:r>
          </w:p>
          <w:p w14:paraId="38CA9BDF" w14:textId="77777777" w:rsidR="00B70DF8" w:rsidRPr="00975CD6" w:rsidRDefault="00B70DF8" w:rsidP="008A6330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</w:p>
          <w:p w14:paraId="25251F59" w14:textId="3652E2BE" w:rsidR="002B5DA4" w:rsidRDefault="00373457" w:rsidP="003116FF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Mo.</w:t>
            </w:r>
            <w:r w:rsidR="008C2BF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A2F45">
              <w:rPr>
                <w:rFonts w:ascii="Calibri" w:hAnsi="Calibri"/>
                <w:sz w:val="22"/>
                <w:szCs w:val="22"/>
              </w:rPr>
              <w:t>Di</w:t>
            </w:r>
            <w:r w:rsidR="002866BB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1A2F45">
              <w:rPr>
                <w:rFonts w:ascii="Calibri" w:hAnsi="Calibri"/>
                <w:sz w:val="22"/>
                <w:szCs w:val="22"/>
              </w:rPr>
              <w:t xml:space="preserve">Mi. </w:t>
            </w:r>
            <w:r w:rsidR="00A5486A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1A2F45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="00A5486A">
              <w:rPr>
                <w:rFonts w:ascii="Calibri" w:hAnsi="Calibri"/>
                <w:sz w:val="22"/>
                <w:szCs w:val="22"/>
              </w:rPr>
              <w:t xml:space="preserve"> Dagmar Frank</w:t>
            </w:r>
          </w:p>
          <w:p w14:paraId="5C68089D" w14:textId="10D21B2B" w:rsidR="002B5DA4" w:rsidRDefault="001A2F45" w:rsidP="003116FF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Ferien</w:t>
            </w:r>
            <w:r w:rsidR="002866BB">
              <w:rPr>
                <w:rFonts w:ascii="Calibri" w:hAnsi="Calibri"/>
                <w:sz w:val="22"/>
                <w:szCs w:val="22"/>
              </w:rPr>
              <w:t xml:space="preserve">                  </w:t>
            </w:r>
            <w:r w:rsidR="0086774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866BB">
              <w:rPr>
                <w:rFonts w:ascii="Calibri" w:hAnsi="Calibri"/>
                <w:sz w:val="22"/>
                <w:szCs w:val="22"/>
              </w:rPr>
              <w:t>Sandra Näf</w:t>
            </w:r>
            <w:r w:rsidR="00330752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497C7ED2" w14:textId="24D164B2" w:rsidR="00AF6C55" w:rsidRDefault="002866BB" w:rsidP="00AF6C55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Do. </w:t>
            </w:r>
            <w:r w:rsidR="001A2F45">
              <w:rPr>
                <w:rFonts w:ascii="Calibri" w:hAnsi="Calibri"/>
                <w:sz w:val="22"/>
                <w:szCs w:val="22"/>
              </w:rPr>
              <w:t xml:space="preserve">Fr. So. </w:t>
            </w:r>
            <w:r>
              <w:rPr>
                <w:rFonts w:ascii="Calibri" w:hAnsi="Calibri"/>
                <w:sz w:val="22"/>
                <w:szCs w:val="22"/>
              </w:rPr>
              <w:t xml:space="preserve">        </w:t>
            </w:r>
            <w:r w:rsidR="0086774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A2F4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67744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Hansueli Schrepfer</w:t>
            </w:r>
          </w:p>
          <w:p w14:paraId="024A7F93" w14:textId="627953AA" w:rsidR="003116FF" w:rsidRPr="002B2BA5" w:rsidRDefault="000273BC" w:rsidP="003116FF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0D4122F" w14:textId="74902340" w:rsidR="00084406" w:rsidRPr="001B6FA3" w:rsidRDefault="00084406" w:rsidP="00A201B2">
            <w:pPr>
              <w:tabs>
                <w:tab w:val="right" w:pos="3261"/>
              </w:tabs>
              <w:spacing w:line="260" w:lineRule="auto"/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3511E1CC" w14:textId="77777777" w:rsidR="00F8032A" w:rsidRPr="00ED47A9" w:rsidRDefault="00F8032A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28FFC3F3" w14:textId="77777777" w:rsidR="007902F3" w:rsidRPr="00ED47A9" w:rsidRDefault="007902F3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3C3FFA12" w14:textId="77777777" w:rsidR="007902F3" w:rsidRPr="00ED47A9" w:rsidRDefault="007902F3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4F36B6D2" w14:textId="77777777" w:rsidR="00202DCB" w:rsidRPr="00ED47A9" w:rsidRDefault="00202DCB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4A4BDA0C" w14:textId="77777777" w:rsidR="00202DCB" w:rsidRPr="00ED47A9" w:rsidRDefault="00202DCB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1A0D6156" w14:textId="77777777" w:rsidR="006A4EBA" w:rsidRPr="00ED47A9" w:rsidRDefault="006A4EBA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  <w:p w14:paraId="02CA573D" w14:textId="3BA514FF" w:rsidR="006A4EBA" w:rsidRPr="00ED47A9" w:rsidRDefault="006A4EBA" w:rsidP="00CF1647">
            <w:pPr>
              <w:rPr>
                <w:rFonts w:ascii="Calibri" w:hAnsi="Calibri"/>
                <w:sz w:val="20"/>
                <w:szCs w:val="20"/>
                <w:lang w:val="it-IT"/>
              </w:rPr>
            </w:pPr>
          </w:p>
        </w:tc>
        <w:tc>
          <w:tcPr>
            <w:tcW w:w="6804" w:type="dxa"/>
            <w:gridSpan w:val="3"/>
            <w:tcBorders>
              <w:top w:val="single" w:sz="12" w:space="0" w:color="4BACC6" w:themeColor="accent5"/>
              <w:bottom w:val="dotted" w:sz="12" w:space="0" w:color="8E6D1A"/>
            </w:tcBorders>
            <w:tcMar>
              <w:top w:w="170" w:type="dxa"/>
              <w:left w:w="0" w:type="dxa"/>
              <w:bottom w:w="113" w:type="dxa"/>
              <w:right w:w="0" w:type="dxa"/>
            </w:tcMar>
          </w:tcPr>
          <w:p w14:paraId="2781818C" w14:textId="77777777" w:rsidR="00084406" w:rsidRPr="00975CD6" w:rsidRDefault="00084406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b/>
                <w:sz w:val="28"/>
                <w:szCs w:val="28"/>
              </w:rPr>
            </w:pPr>
            <w:r w:rsidRPr="00975CD6">
              <w:rPr>
                <w:rFonts w:ascii="Calibri" w:hAnsi="Calibri"/>
                <w:b/>
                <w:bCs/>
                <w:caps/>
                <w:color w:val="58A9C7"/>
                <w:sz w:val="28"/>
                <w:szCs w:val="28"/>
              </w:rPr>
              <w:t>anmeldung</w:t>
            </w:r>
          </w:p>
          <w:p w14:paraId="2E53AF28" w14:textId="77777777" w:rsidR="00084406" w:rsidRPr="00975CD6" w:rsidRDefault="00084406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sz w:val="22"/>
                <w:szCs w:val="22"/>
              </w:rPr>
            </w:pPr>
          </w:p>
          <w:p w14:paraId="5B734D19" w14:textId="77777777" w:rsidR="00084406" w:rsidRPr="00975CD6" w:rsidRDefault="00033E6F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sz w:val="22"/>
                <w:szCs w:val="22"/>
              </w:rPr>
            </w:pPr>
            <w:r w:rsidRPr="00975CD6">
              <w:rPr>
                <w:rFonts w:ascii="Calibri" w:hAnsi="Calibri"/>
                <w:sz w:val="22"/>
                <w:szCs w:val="22"/>
              </w:rPr>
              <w:t>Sie können sich am Vortag auf der Liste im Haus 16 und 20 eintragen oder sich täglich bis spätestens 8:30 Uhr telefonisch anmelden:</w:t>
            </w:r>
            <w:r w:rsidRPr="00975CD6">
              <w:rPr>
                <w:rFonts w:ascii="Calibri" w:hAnsi="Calibri"/>
                <w:sz w:val="22"/>
                <w:szCs w:val="22"/>
              </w:rPr>
              <w:br/>
            </w:r>
            <w:r w:rsidRPr="00975CD6">
              <w:rPr>
                <w:rFonts w:ascii="Calibri" w:hAnsi="Calibri"/>
                <w:b/>
                <w:sz w:val="22"/>
                <w:szCs w:val="22"/>
              </w:rPr>
              <w:t>071 277 47 94</w:t>
            </w:r>
          </w:p>
          <w:p w14:paraId="7161A16E" w14:textId="77777777" w:rsidR="00033E6F" w:rsidRPr="00975CD6" w:rsidRDefault="00033E6F" w:rsidP="008A6330">
            <w:pPr>
              <w:tabs>
                <w:tab w:val="right" w:pos="3221"/>
                <w:tab w:val="right" w:pos="3267"/>
              </w:tabs>
              <w:rPr>
                <w:rFonts w:ascii="Calibri" w:hAnsi="Calibri"/>
                <w:sz w:val="20"/>
                <w:szCs w:val="20"/>
              </w:rPr>
            </w:pPr>
            <w:r w:rsidRPr="00975CD6">
              <w:rPr>
                <w:rFonts w:ascii="Calibri" w:hAnsi="Calibri"/>
                <w:sz w:val="22"/>
                <w:szCs w:val="22"/>
              </w:rPr>
              <w:t>Gerne dürfen Sie auch Besuch zum Essen anmelden und mitbringen.</w:t>
            </w:r>
            <w:r w:rsidRPr="00975CD6">
              <w:rPr>
                <w:rFonts w:ascii="Calibri" w:hAnsi="Calibri"/>
                <w:sz w:val="22"/>
                <w:szCs w:val="22"/>
              </w:rPr>
              <w:br/>
              <w:t>Den Zmittag servieren wir Ihnen ab 11:30 Uhr an der Zwyssigstrasse 20.</w:t>
            </w:r>
          </w:p>
        </w:tc>
      </w:tr>
    </w:tbl>
    <w:p w14:paraId="0A2EFA9E" w14:textId="723E2786" w:rsidR="007D4E51" w:rsidRPr="005E5EF1" w:rsidRDefault="007D4E51" w:rsidP="00C713CA">
      <w:pPr>
        <w:rPr>
          <w:rFonts w:ascii="Calibri" w:hAnsi="Calibri"/>
          <w:sz w:val="20"/>
          <w:szCs w:val="20"/>
        </w:rPr>
      </w:pPr>
    </w:p>
    <w:sectPr w:rsidR="007D4E51" w:rsidRPr="005E5EF1" w:rsidSect="00963FD9">
      <w:headerReference w:type="default" r:id="rId8"/>
      <w:footerReference w:type="default" r:id="rId9"/>
      <w:pgSz w:w="11901" w:h="16817"/>
      <w:pgMar w:top="1213" w:right="680" w:bottom="284" w:left="6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F1E5F" w14:textId="77777777" w:rsidR="00684356" w:rsidRPr="00975CD6" w:rsidRDefault="00684356" w:rsidP="00B318CF">
      <w:r w:rsidRPr="00975CD6">
        <w:separator/>
      </w:r>
    </w:p>
  </w:endnote>
  <w:endnote w:type="continuationSeparator" w:id="0">
    <w:p w14:paraId="3B961CB2" w14:textId="77777777" w:rsidR="00684356" w:rsidRPr="00975CD6" w:rsidRDefault="00684356" w:rsidP="00B318CF">
      <w:r w:rsidRPr="00975C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1D74" w14:textId="77777777" w:rsidR="006E3584" w:rsidRPr="00975CD6" w:rsidRDefault="006E3584" w:rsidP="00B318CF">
    <w:pPr>
      <w:pStyle w:val="Fuzeile"/>
      <w:ind w:left="-1417"/>
    </w:pPr>
    <w:r w:rsidRPr="00975CD6">
      <w:rPr>
        <w:noProof/>
      </w:rPr>
      <w:drawing>
        <wp:inline distT="0" distB="0" distL="0" distR="0" wp14:anchorId="6E5B58B2" wp14:editId="4166A025">
          <wp:extent cx="8026400" cy="1145617"/>
          <wp:effectExtent l="0" t="0" r="0" b="0"/>
          <wp:docPr id="18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umentA4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0120" cy="1146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C0E8" w14:textId="77777777" w:rsidR="00684356" w:rsidRPr="00975CD6" w:rsidRDefault="00684356" w:rsidP="00B318CF">
      <w:r w:rsidRPr="00975CD6">
        <w:separator/>
      </w:r>
    </w:p>
  </w:footnote>
  <w:footnote w:type="continuationSeparator" w:id="0">
    <w:p w14:paraId="678C8D4D" w14:textId="77777777" w:rsidR="00684356" w:rsidRPr="00975CD6" w:rsidRDefault="00684356" w:rsidP="00B318CF">
      <w:r w:rsidRPr="00975C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C002" w14:textId="77777777" w:rsidR="006E3584" w:rsidRPr="00975CD6" w:rsidRDefault="006E3584" w:rsidP="008A6330">
    <w:pPr>
      <w:pStyle w:val="Kopfzeile"/>
      <w:ind w:left="-680"/>
    </w:pPr>
    <w:r w:rsidRPr="00975CD6">
      <w:rPr>
        <w:noProof/>
      </w:rPr>
      <w:drawing>
        <wp:inline distT="0" distB="0" distL="0" distR="0" wp14:anchorId="57D1B138" wp14:editId="22889F7E">
          <wp:extent cx="7709535" cy="1650586"/>
          <wp:effectExtent l="0" t="0" r="0" b="635"/>
          <wp:docPr id="1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umentA4_Kopf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0513" cy="1650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93516"/>
    <w:multiLevelType w:val="hybridMultilevel"/>
    <w:tmpl w:val="9C18B6CE"/>
    <w:lvl w:ilvl="0" w:tplc="08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266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6F"/>
    <w:rsid w:val="000105AD"/>
    <w:rsid w:val="0001231C"/>
    <w:rsid w:val="000139C6"/>
    <w:rsid w:val="00023E47"/>
    <w:rsid w:val="000273BC"/>
    <w:rsid w:val="00033E6F"/>
    <w:rsid w:val="0008180A"/>
    <w:rsid w:val="0008369E"/>
    <w:rsid w:val="00084406"/>
    <w:rsid w:val="00087D81"/>
    <w:rsid w:val="000902C3"/>
    <w:rsid w:val="000A4942"/>
    <w:rsid w:val="000A6DAB"/>
    <w:rsid w:val="000B19BB"/>
    <w:rsid w:val="000B3EBD"/>
    <w:rsid w:val="000B5B8A"/>
    <w:rsid w:val="000B637B"/>
    <w:rsid w:val="000B7009"/>
    <w:rsid w:val="000C1D5C"/>
    <w:rsid w:val="000C2DAD"/>
    <w:rsid w:val="000C4B02"/>
    <w:rsid w:val="000C54E3"/>
    <w:rsid w:val="000C60FE"/>
    <w:rsid w:val="000D01B9"/>
    <w:rsid w:val="000D4E6A"/>
    <w:rsid w:val="000D540A"/>
    <w:rsid w:val="000E4F68"/>
    <w:rsid w:val="000E6960"/>
    <w:rsid w:val="000F4D39"/>
    <w:rsid w:val="000F5EB9"/>
    <w:rsid w:val="001005B6"/>
    <w:rsid w:val="00113143"/>
    <w:rsid w:val="00115A89"/>
    <w:rsid w:val="00117BFE"/>
    <w:rsid w:val="00125305"/>
    <w:rsid w:val="00126BB1"/>
    <w:rsid w:val="001336CC"/>
    <w:rsid w:val="001379A9"/>
    <w:rsid w:val="00144AB6"/>
    <w:rsid w:val="0015701F"/>
    <w:rsid w:val="001639E3"/>
    <w:rsid w:val="00174373"/>
    <w:rsid w:val="00176B83"/>
    <w:rsid w:val="00180A95"/>
    <w:rsid w:val="0018222B"/>
    <w:rsid w:val="001845CA"/>
    <w:rsid w:val="001849E5"/>
    <w:rsid w:val="00194278"/>
    <w:rsid w:val="00197528"/>
    <w:rsid w:val="001A2F45"/>
    <w:rsid w:val="001A4E46"/>
    <w:rsid w:val="001A753A"/>
    <w:rsid w:val="001B6FA3"/>
    <w:rsid w:val="001B7FB2"/>
    <w:rsid w:val="001C1250"/>
    <w:rsid w:val="001C23B5"/>
    <w:rsid w:val="001D41C2"/>
    <w:rsid w:val="001E2C4E"/>
    <w:rsid w:val="001E42B9"/>
    <w:rsid w:val="001E54CB"/>
    <w:rsid w:val="001F6D7E"/>
    <w:rsid w:val="002016A5"/>
    <w:rsid w:val="00202DCB"/>
    <w:rsid w:val="00210277"/>
    <w:rsid w:val="00220580"/>
    <w:rsid w:val="00231307"/>
    <w:rsid w:val="002465F9"/>
    <w:rsid w:val="00251FBA"/>
    <w:rsid w:val="002626C5"/>
    <w:rsid w:val="0026660E"/>
    <w:rsid w:val="00267200"/>
    <w:rsid w:val="0027003D"/>
    <w:rsid w:val="0027164F"/>
    <w:rsid w:val="002750AA"/>
    <w:rsid w:val="00276850"/>
    <w:rsid w:val="002866BB"/>
    <w:rsid w:val="002A355C"/>
    <w:rsid w:val="002A4B80"/>
    <w:rsid w:val="002B2BA5"/>
    <w:rsid w:val="002B5DA4"/>
    <w:rsid w:val="002C2800"/>
    <w:rsid w:val="002D0205"/>
    <w:rsid w:val="002D6BBE"/>
    <w:rsid w:val="002D7AEC"/>
    <w:rsid w:val="002F22D8"/>
    <w:rsid w:val="00304DDC"/>
    <w:rsid w:val="003116FF"/>
    <w:rsid w:val="0031511B"/>
    <w:rsid w:val="00320CCA"/>
    <w:rsid w:val="00323626"/>
    <w:rsid w:val="003243F6"/>
    <w:rsid w:val="00330752"/>
    <w:rsid w:val="00346FAC"/>
    <w:rsid w:val="00352533"/>
    <w:rsid w:val="00360AD7"/>
    <w:rsid w:val="00373457"/>
    <w:rsid w:val="003741D0"/>
    <w:rsid w:val="00374BC0"/>
    <w:rsid w:val="00387D1E"/>
    <w:rsid w:val="003912C7"/>
    <w:rsid w:val="00391AF4"/>
    <w:rsid w:val="00394A83"/>
    <w:rsid w:val="00396AA3"/>
    <w:rsid w:val="003A058B"/>
    <w:rsid w:val="003A3724"/>
    <w:rsid w:val="003A62F4"/>
    <w:rsid w:val="003B637C"/>
    <w:rsid w:val="003C10B7"/>
    <w:rsid w:val="003C5C82"/>
    <w:rsid w:val="003C5EF5"/>
    <w:rsid w:val="003D7395"/>
    <w:rsid w:val="003E0C30"/>
    <w:rsid w:val="003E78F4"/>
    <w:rsid w:val="00402B2B"/>
    <w:rsid w:val="00416345"/>
    <w:rsid w:val="00421FD5"/>
    <w:rsid w:val="00425ED0"/>
    <w:rsid w:val="00426E54"/>
    <w:rsid w:val="00426FA2"/>
    <w:rsid w:val="00434F20"/>
    <w:rsid w:val="004419BC"/>
    <w:rsid w:val="00443E46"/>
    <w:rsid w:val="00444CFE"/>
    <w:rsid w:val="00450B6F"/>
    <w:rsid w:val="004516A4"/>
    <w:rsid w:val="00452292"/>
    <w:rsid w:val="004664C9"/>
    <w:rsid w:val="0047174E"/>
    <w:rsid w:val="00473F0F"/>
    <w:rsid w:val="00476C03"/>
    <w:rsid w:val="00482AF1"/>
    <w:rsid w:val="004835C6"/>
    <w:rsid w:val="004874FE"/>
    <w:rsid w:val="00492985"/>
    <w:rsid w:val="004954BA"/>
    <w:rsid w:val="004A1CC9"/>
    <w:rsid w:val="004A2159"/>
    <w:rsid w:val="004B2CFF"/>
    <w:rsid w:val="004C7604"/>
    <w:rsid w:val="004D41A9"/>
    <w:rsid w:val="004E1F70"/>
    <w:rsid w:val="004E3CB1"/>
    <w:rsid w:val="0050346A"/>
    <w:rsid w:val="0050482E"/>
    <w:rsid w:val="00506B76"/>
    <w:rsid w:val="00510E7C"/>
    <w:rsid w:val="005137CF"/>
    <w:rsid w:val="0051440E"/>
    <w:rsid w:val="005255F4"/>
    <w:rsid w:val="00536D12"/>
    <w:rsid w:val="005434A2"/>
    <w:rsid w:val="00552E0F"/>
    <w:rsid w:val="005618ED"/>
    <w:rsid w:val="00564FFB"/>
    <w:rsid w:val="00576C05"/>
    <w:rsid w:val="005774AF"/>
    <w:rsid w:val="00577B46"/>
    <w:rsid w:val="00581289"/>
    <w:rsid w:val="00584B3A"/>
    <w:rsid w:val="005971B2"/>
    <w:rsid w:val="005A2D10"/>
    <w:rsid w:val="005A60A1"/>
    <w:rsid w:val="005B61F4"/>
    <w:rsid w:val="005D69A9"/>
    <w:rsid w:val="005D7B1C"/>
    <w:rsid w:val="005E2FCA"/>
    <w:rsid w:val="005E5EF1"/>
    <w:rsid w:val="005E7463"/>
    <w:rsid w:val="005E7B5A"/>
    <w:rsid w:val="005E7FCA"/>
    <w:rsid w:val="006003F9"/>
    <w:rsid w:val="00621153"/>
    <w:rsid w:val="006219C6"/>
    <w:rsid w:val="00630631"/>
    <w:rsid w:val="00631257"/>
    <w:rsid w:val="00640185"/>
    <w:rsid w:val="006401D8"/>
    <w:rsid w:val="006547D5"/>
    <w:rsid w:val="006565F5"/>
    <w:rsid w:val="006755D3"/>
    <w:rsid w:val="00675D82"/>
    <w:rsid w:val="00677CAA"/>
    <w:rsid w:val="00684356"/>
    <w:rsid w:val="006A4EBA"/>
    <w:rsid w:val="006A7CEE"/>
    <w:rsid w:val="006B141F"/>
    <w:rsid w:val="006B3542"/>
    <w:rsid w:val="006D194D"/>
    <w:rsid w:val="006D282A"/>
    <w:rsid w:val="006D4FEE"/>
    <w:rsid w:val="006E3584"/>
    <w:rsid w:val="006E6F31"/>
    <w:rsid w:val="006F4974"/>
    <w:rsid w:val="00706CCC"/>
    <w:rsid w:val="0071044E"/>
    <w:rsid w:val="0071791A"/>
    <w:rsid w:val="007205A4"/>
    <w:rsid w:val="0074329A"/>
    <w:rsid w:val="00753CB8"/>
    <w:rsid w:val="0075788A"/>
    <w:rsid w:val="00760D73"/>
    <w:rsid w:val="00762CDA"/>
    <w:rsid w:val="00767AB1"/>
    <w:rsid w:val="00770307"/>
    <w:rsid w:val="00773C63"/>
    <w:rsid w:val="00782891"/>
    <w:rsid w:val="007902F3"/>
    <w:rsid w:val="007A35F7"/>
    <w:rsid w:val="007B5811"/>
    <w:rsid w:val="007C5207"/>
    <w:rsid w:val="007C7999"/>
    <w:rsid w:val="007D4B9F"/>
    <w:rsid w:val="007D4E51"/>
    <w:rsid w:val="007E00F6"/>
    <w:rsid w:val="007E2005"/>
    <w:rsid w:val="007E61B7"/>
    <w:rsid w:val="007F6C74"/>
    <w:rsid w:val="00812E3B"/>
    <w:rsid w:val="0081333F"/>
    <w:rsid w:val="008224AD"/>
    <w:rsid w:val="0082577E"/>
    <w:rsid w:val="00825B8B"/>
    <w:rsid w:val="00836062"/>
    <w:rsid w:val="008460FA"/>
    <w:rsid w:val="008468E9"/>
    <w:rsid w:val="0084740A"/>
    <w:rsid w:val="00851CCE"/>
    <w:rsid w:val="00854E76"/>
    <w:rsid w:val="008631F5"/>
    <w:rsid w:val="00866960"/>
    <w:rsid w:val="00867744"/>
    <w:rsid w:val="008709FF"/>
    <w:rsid w:val="00875A39"/>
    <w:rsid w:val="00887F5A"/>
    <w:rsid w:val="0089251E"/>
    <w:rsid w:val="008968D6"/>
    <w:rsid w:val="008A6330"/>
    <w:rsid w:val="008B4A8F"/>
    <w:rsid w:val="008C2120"/>
    <w:rsid w:val="008C2BFE"/>
    <w:rsid w:val="008D6798"/>
    <w:rsid w:val="008E02CC"/>
    <w:rsid w:val="008E037E"/>
    <w:rsid w:val="008E0B45"/>
    <w:rsid w:val="008F18AE"/>
    <w:rsid w:val="008F4643"/>
    <w:rsid w:val="008F70DE"/>
    <w:rsid w:val="00901D6E"/>
    <w:rsid w:val="00902641"/>
    <w:rsid w:val="009027E8"/>
    <w:rsid w:val="0091208D"/>
    <w:rsid w:val="00915F52"/>
    <w:rsid w:val="009209BA"/>
    <w:rsid w:val="00920D65"/>
    <w:rsid w:val="009233DD"/>
    <w:rsid w:val="00923A9C"/>
    <w:rsid w:val="00931C98"/>
    <w:rsid w:val="00933770"/>
    <w:rsid w:val="00935BD3"/>
    <w:rsid w:val="00936570"/>
    <w:rsid w:val="00936C8F"/>
    <w:rsid w:val="009468CF"/>
    <w:rsid w:val="009544B8"/>
    <w:rsid w:val="00956380"/>
    <w:rsid w:val="0096154A"/>
    <w:rsid w:val="00963CDB"/>
    <w:rsid w:val="00963FD9"/>
    <w:rsid w:val="009757D5"/>
    <w:rsid w:val="00975CD6"/>
    <w:rsid w:val="009848D5"/>
    <w:rsid w:val="00992CD4"/>
    <w:rsid w:val="00997BCD"/>
    <w:rsid w:val="009A3E45"/>
    <w:rsid w:val="009B0D3B"/>
    <w:rsid w:val="009B2935"/>
    <w:rsid w:val="009B5BC6"/>
    <w:rsid w:val="009C154F"/>
    <w:rsid w:val="009C5644"/>
    <w:rsid w:val="009C5DED"/>
    <w:rsid w:val="009D10A2"/>
    <w:rsid w:val="009D7004"/>
    <w:rsid w:val="009E04C5"/>
    <w:rsid w:val="009F5A01"/>
    <w:rsid w:val="009F5A58"/>
    <w:rsid w:val="009F7CF1"/>
    <w:rsid w:val="00A13B3D"/>
    <w:rsid w:val="00A201B2"/>
    <w:rsid w:val="00A33F65"/>
    <w:rsid w:val="00A34902"/>
    <w:rsid w:val="00A424AF"/>
    <w:rsid w:val="00A42539"/>
    <w:rsid w:val="00A4650A"/>
    <w:rsid w:val="00A5486A"/>
    <w:rsid w:val="00A905A1"/>
    <w:rsid w:val="00A940B5"/>
    <w:rsid w:val="00A954E9"/>
    <w:rsid w:val="00AA1E73"/>
    <w:rsid w:val="00AA6211"/>
    <w:rsid w:val="00AA6D5A"/>
    <w:rsid w:val="00AB48E6"/>
    <w:rsid w:val="00AC6893"/>
    <w:rsid w:val="00AD7887"/>
    <w:rsid w:val="00AF5C10"/>
    <w:rsid w:val="00AF6C55"/>
    <w:rsid w:val="00B128E4"/>
    <w:rsid w:val="00B1764D"/>
    <w:rsid w:val="00B17663"/>
    <w:rsid w:val="00B215F3"/>
    <w:rsid w:val="00B255F6"/>
    <w:rsid w:val="00B318CF"/>
    <w:rsid w:val="00B325F2"/>
    <w:rsid w:val="00B54228"/>
    <w:rsid w:val="00B70DF8"/>
    <w:rsid w:val="00B714A9"/>
    <w:rsid w:val="00B80CEE"/>
    <w:rsid w:val="00B8545C"/>
    <w:rsid w:val="00B901F8"/>
    <w:rsid w:val="00BA1E8D"/>
    <w:rsid w:val="00BA20A5"/>
    <w:rsid w:val="00BA3679"/>
    <w:rsid w:val="00BB2E70"/>
    <w:rsid w:val="00BC03B6"/>
    <w:rsid w:val="00BD0813"/>
    <w:rsid w:val="00C02A04"/>
    <w:rsid w:val="00C05679"/>
    <w:rsid w:val="00C164C5"/>
    <w:rsid w:val="00C33459"/>
    <w:rsid w:val="00C41E37"/>
    <w:rsid w:val="00C45D8B"/>
    <w:rsid w:val="00C50221"/>
    <w:rsid w:val="00C541CB"/>
    <w:rsid w:val="00C55779"/>
    <w:rsid w:val="00C56A8B"/>
    <w:rsid w:val="00C64BDA"/>
    <w:rsid w:val="00C713CA"/>
    <w:rsid w:val="00C72BE2"/>
    <w:rsid w:val="00C748C0"/>
    <w:rsid w:val="00C74E78"/>
    <w:rsid w:val="00C920A8"/>
    <w:rsid w:val="00C95269"/>
    <w:rsid w:val="00C9526C"/>
    <w:rsid w:val="00CA61A5"/>
    <w:rsid w:val="00CB04EE"/>
    <w:rsid w:val="00CB05A4"/>
    <w:rsid w:val="00CC4670"/>
    <w:rsid w:val="00CD4238"/>
    <w:rsid w:val="00CE2B8A"/>
    <w:rsid w:val="00CF1647"/>
    <w:rsid w:val="00CF6107"/>
    <w:rsid w:val="00D06F00"/>
    <w:rsid w:val="00D20EDE"/>
    <w:rsid w:val="00D30B57"/>
    <w:rsid w:val="00D538CC"/>
    <w:rsid w:val="00D72145"/>
    <w:rsid w:val="00D750F0"/>
    <w:rsid w:val="00D7521E"/>
    <w:rsid w:val="00D8283B"/>
    <w:rsid w:val="00D84B38"/>
    <w:rsid w:val="00DB0FB3"/>
    <w:rsid w:val="00DB51F3"/>
    <w:rsid w:val="00DC2BCB"/>
    <w:rsid w:val="00DD4BDB"/>
    <w:rsid w:val="00DE7BFA"/>
    <w:rsid w:val="00DF65D0"/>
    <w:rsid w:val="00E049F6"/>
    <w:rsid w:val="00E06494"/>
    <w:rsid w:val="00E07C83"/>
    <w:rsid w:val="00E115FF"/>
    <w:rsid w:val="00E147BC"/>
    <w:rsid w:val="00E155E8"/>
    <w:rsid w:val="00E16221"/>
    <w:rsid w:val="00E20CA6"/>
    <w:rsid w:val="00E256E7"/>
    <w:rsid w:val="00E27D65"/>
    <w:rsid w:val="00E311B3"/>
    <w:rsid w:val="00E3190D"/>
    <w:rsid w:val="00E34DA8"/>
    <w:rsid w:val="00E440E1"/>
    <w:rsid w:val="00E51EB5"/>
    <w:rsid w:val="00E51EDB"/>
    <w:rsid w:val="00E56020"/>
    <w:rsid w:val="00E566D2"/>
    <w:rsid w:val="00E612B0"/>
    <w:rsid w:val="00E61468"/>
    <w:rsid w:val="00E64EEB"/>
    <w:rsid w:val="00E659CA"/>
    <w:rsid w:val="00E71E34"/>
    <w:rsid w:val="00E71F25"/>
    <w:rsid w:val="00E81D2C"/>
    <w:rsid w:val="00E828C8"/>
    <w:rsid w:val="00E87515"/>
    <w:rsid w:val="00E96166"/>
    <w:rsid w:val="00E97B5B"/>
    <w:rsid w:val="00EA0888"/>
    <w:rsid w:val="00EA2F56"/>
    <w:rsid w:val="00EA56A5"/>
    <w:rsid w:val="00EB2232"/>
    <w:rsid w:val="00EC0EF7"/>
    <w:rsid w:val="00EC3697"/>
    <w:rsid w:val="00ED47A9"/>
    <w:rsid w:val="00EF2501"/>
    <w:rsid w:val="00F035B0"/>
    <w:rsid w:val="00F0613C"/>
    <w:rsid w:val="00F157D4"/>
    <w:rsid w:val="00F232B7"/>
    <w:rsid w:val="00F24D6B"/>
    <w:rsid w:val="00F355DC"/>
    <w:rsid w:val="00F4593B"/>
    <w:rsid w:val="00F5137F"/>
    <w:rsid w:val="00F60622"/>
    <w:rsid w:val="00F65EDF"/>
    <w:rsid w:val="00F67936"/>
    <w:rsid w:val="00F728E6"/>
    <w:rsid w:val="00F762D7"/>
    <w:rsid w:val="00F76504"/>
    <w:rsid w:val="00F8032A"/>
    <w:rsid w:val="00F81D94"/>
    <w:rsid w:val="00F82B01"/>
    <w:rsid w:val="00F879F8"/>
    <w:rsid w:val="00FA46A4"/>
    <w:rsid w:val="00FA4D3D"/>
    <w:rsid w:val="00FA5F3C"/>
    <w:rsid w:val="00FD410F"/>
    <w:rsid w:val="00FE4891"/>
    <w:rsid w:val="00FE5C54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71D611"/>
  <w14:defaultImageDpi w14:val="330"/>
  <w15:docId w15:val="{40524EAF-3E22-41B9-92B3-7DB7B39A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18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318CF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318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18CF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18C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18CF"/>
    <w:rPr>
      <w:rFonts w:ascii="Lucida Grande" w:hAnsi="Lucida Grande" w:cs="Lucida Grande"/>
      <w:sz w:val="18"/>
      <w:szCs w:val="18"/>
      <w:lang w:eastAsia="de-DE"/>
    </w:rPr>
  </w:style>
  <w:style w:type="table" w:styleId="Tabellenraster">
    <w:name w:val="Table Grid"/>
    <w:basedOn w:val="NormaleTabelle"/>
    <w:uiPriority w:val="59"/>
    <w:rsid w:val="007D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20CCA"/>
    <w:pPr>
      <w:ind w:left="720"/>
      <w:contextualSpacing/>
    </w:pPr>
  </w:style>
  <w:style w:type="paragraph" w:styleId="KeinLeerraum">
    <w:name w:val="No Spacing"/>
    <w:uiPriority w:val="1"/>
    <w:qFormat/>
    <w:rsid w:val="00426E54"/>
    <w:rPr>
      <w:rFonts w:asciiTheme="minorHAnsi" w:eastAsiaTheme="minorHAnsi" w:hAnsiTheme="minorHAnsi" w:cstheme="minorBidi"/>
      <w:sz w:val="22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3-2\AppData\Local\Microsoft\Windows\INetCache\Content.Outlook\5OELEPHL\ST_Menuplan_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92D7-7F70-4A20-A356-0348120D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ST_Menuplan_Vorlage</Template>
  <TotalTime>0</TotalTime>
  <Pages>1</Pages>
  <Words>183</Words>
  <Characters>1100</Characters>
  <Application>Microsoft Office Word</Application>
  <DocSecurity>0</DocSecurity>
  <Lines>110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W33-2</dc:creator>
  <cp:keywords/>
  <dc:description/>
  <cp:lastModifiedBy>Die Dagi Frank</cp:lastModifiedBy>
  <cp:revision>3</cp:revision>
  <cp:lastPrinted>2026-06-30T18:03:00Z</cp:lastPrinted>
  <dcterms:created xsi:type="dcterms:W3CDTF">2026-06-30T18:03:00Z</dcterms:created>
  <dcterms:modified xsi:type="dcterms:W3CDTF">2026-06-30T18:11:00Z</dcterms:modified>
</cp:coreProperties>
</file>